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pPr w:leftFromText="141" w:rightFromText="141" w:horzAnchor="margin" w:tblpY="1050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7"/>
        <w:gridCol w:w="6193"/>
      </w:tblGrid>
      <w:tr w:rsidR="000172E5" w:rsidRPr="001B0D97" w14:paraId="5F7DAEF1" w14:textId="77777777" w:rsidTr="001B0D97">
        <w:tc>
          <w:tcPr>
            <w:tcW w:w="5000" w:type="pct"/>
            <w:gridSpan w:val="2"/>
            <w:shd w:val="clear" w:color="auto" w:fill="EB5F5F"/>
            <w:vAlign w:val="bottom"/>
          </w:tcPr>
          <w:p w14:paraId="6ED0E8BE" w14:textId="02BEF7C0" w:rsidR="000172E5" w:rsidRPr="001B0D97" w:rsidRDefault="001B0D97" w:rsidP="001B0D97">
            <w:pPr>
              <w:pStyle w:val="Rubrik1"/>
              <w:rPr>
                <w:rFonts w:ascii="Calibri" w:hAnsi="Calibri" w:cs="Calibri"/>
                <w:color w:val="FF0000"/>
              </w:rPr>
            </w:pPr>
            <w:r w:rsidRPr="001B0D97">
              <w:rPr>
                <w:rFonts w:ascii="Calibri" w:hAnsi="Calibri" w:cs="Calibri"/>
              </w:rPr>
              <w:t>Uppgifter om sökande</w:t>
            </w:r>
          </w:p>
        </w:tc>
      </w:tr>
      <w:tr w:rsidR="000172E5" w:rsidRPr="001B0D97" w14:paraId="36EF4A4D" w14:textId="77777777" w:rsidTr="001B0D97">
        <w:tc>
          <w:tcPr>
            <w:tcW w:w="1571" w:type="pct"/>
            <w:vAlign w:val="bottom"/>
          </w:tcPr>
          <w:p w14:paraId="73AD3F5F" w14:textId="0C9FB2C1" w:rsidR="000172E5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Organisationens namn</w:t>
            </w:r>
          </w:p>
        </w:tc>
        <w:tc>
          <w:tcPr>
            <w:tcW w:w="3429" w:type="pct"/>
            <w:tcBorders>
              <w:bottom w:val="single" w:sz="4" w:space="0" w:color="auto"/>
            </w:tcBorders>
            <w:vAlign w:val="bottom"/>
          </w:tcPr>
          <w:p w14:paraId="586507F6" w14:textId="77777777" w:rsidR="000172E5" w:rsidRPr="001B0D97" w:rsidRDefault="000172E5" w:rsidP="001B0D97">
            <w:pPr>
              <w:rPr>
                <w:rFonts w:ascii="Calibri" w:hAnsi="Calibri" w:cs="Calibri"/>
              </w:rPr>
            </w:pPr>
          </w:p>
        </w:tc>
      </w:tr>
      <w:tr w:rsidR="000172E5" w:rsidRPr="001B0D97" w14:paraId="4673C489" w14:textId="77777777" w:rsidTr="001B0D97">
        <w:tc>
          <w:tcPr>
            <w:tcW w:w="1571" w:type="pct"/>
            <w:vAlign w:val="bottom"/>
          </w:tcPr>
          <w:p w14:paraId="15022EF6" w14:textId="3CFE8E23" w:rsidR="000172E5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Organisationsnummer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D055AF" w14:textId="77777777" w:rsidR="000172E5" w:rsidRPr="001B0D97" w:rsidRDefault="000172E5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3B422091" w14:textId="77777777" w:rsidTr="001B0D97">
        <w:tc>
          <w:tcPr>
            <w:tcW w:w="1571" w:type="pct"/>
            <w:vAlign w:val="bottom"/>
          </w:tcPr>
          <w:p w14:paraId="763358B2" w14:textId="6357B3D9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E-post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DEAA90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11B13A77" w14:textId="77777777" w:rsidTr="001B0D97">
        <w:tc>
          <w:tcPr>
            <w:tcW w:w="1571" w:type="pct"/>
            <w:vAlign w:val="bottom"/>
          </w:tcPr>
          <w:p w14:paraId="0A3A7A44" w14:textId="59885A40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Telefonnummer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7132A9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0810FC66" w14:textId="77777777" w:rsidTr="001B0D97">
        <w:tc>
          <w:tcPr>
            <w:tcW w:w="1571" w:type="pct"/>
            <w:vAlign w:val="bottom"/>
          </w:tcPr>
          <w:p w14:paraId="5799D04A" w14:textId="680DF052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Adress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8891D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7BBF6617" w14:textId="77777777" w:rsidTr="001B0D97">
        <w:tc>
          <w:tcPr>
            <w:tcW w:w="1571" w:type="pct"/>
            <w:vAlign w:val="bottom"/>
          </w:tcPr>
          <w:p w14:paraId="5DF0D455" w14:textId="4001887B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Postnr &amp; Ort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0EA43B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4FDEF065" w14:textId="77777777" w:rsidTr="001B0D97">
        <w:tc>
          <w:tcPr>
            <w:tcW w:w="1571" w:type="pct"/>
            <w:vAlign w:val="bottom"/>
          </w:tcPr>
          <w:p w14:paraId="00371542" w14:textId="3FFDF86A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Antal medlemmar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374856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1B0D97" w:rsidRPr="001B0D97" w14:paraId="760B51CA" w14:textId="77777777" w:rsidTr="001B0D97">
        <w:tc>
          <w:tcPr>
            <w:tcW w:w="1571" w:type="pct"/>
            <w:vAlign w:val="bottom"/>
          </w:tcPr>
          <w:p w14:paraId="6E2B17A2" w14:textId="14B291F3" w:rsidR="001B0D97" w:rsidRPr="001B0D97" w:rsidRDefault="001B0D97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 w:rsidRPr="001B0D97">
              <w:rPr>
                <w:rFonts w:ascii="Calibri" w:hAnsi="Calibri" w:cs="Calibri"/>
              </w:rPr>
              <w:t>Ansökt bidrag (kr)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368EA7" w14:textId="77777777" w:rsidR="001B0D97" w:rsidRPr="001B0D97" w:rsidRDefault="001B0D97" w:rsidP="001B0D97">
            <w:pPr>
              <w:rPr>
                <w:rFonts w:ascii="Calibri" w:hAnsi="Calibri" w:cs="Calibri"/>
              </w:rPr>
            </w:pPr>
          </w:p>
        </w:tc>
      </w:tr>
      <w:tr w:rsidR="00926C68" w:rsidRPr="001B0D97" w14:paraId="075CC31F" w14:textId="77777777" w:rsidTr="001B0D97">
        <w:tc>
          <w:tcPr>
            <w:tcW w:w="1571" w:type="pct"/>
            <w:vAlign w:val="bottom"/>
          </w:tcPr>
          <w:p w14:paraId="239251ED" w14:textId="70139E3B" w:rsidR="00926C68" w:rsidRPr="001B0D97" w:rsidRDefault="00926C68" w:rsidP="001B0D97">
            <w:pPr>
              <w:pStyle w:val="Normaltindrag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Verksamhetens målgrupp:</w:t>
            </w:r>
          </w:p>
        </w:tc>
        <w:tc>
          <w:tcPr>
            <w:tcW w:w="34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DAA58" w14:textId="77777777" w:rsidR="00926C68" w:rsidRPr="001B0D97" w:rsidRDefault="00926C68" w:rsidP="001B0D97">
            <w:pPr>
              <w:rPr>
                <w:rFonts w:ascii="Calibri" w:hAnsi="Calibri" w:cs="Calibri"/>
              </w:rPr>
            </w:pPr>
          </w:p>
        </w:tc>
      </w:tr>
    </w:tbl>
    <w:p w14:paraId="5518DD10" w14:textId="232F544C" w:rsidR="001B0D97" w:rsidRDefault="001B0D97" w:rsidP="00637200"/>
    <w:p w14:paraId="4056B03F" w14:textId="39E19CA6" w:rsidR="001B0D97" w:rsidRDefault="001B0D97" w:rsidP="00637200"/>
    <w:p w14:paraId="1665D5ED" w14:textId="4798F4AB" w:rsidR="001B0D97" w:rsidRDefault="00926C68" w:rsidP="00637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3468B1" wp14:editId="0760DE4B">
                <wp:simplePos x="0" y="0"/>
                <wp:positionH relativeFrom="margin">
                  <wp:posOffset>31750</wp:posOffset>
                </wp:positionH>
                <wp:positionV relativeFrom="paragraph">
                  <wp:posOffset>3933825</wp:posOffset>
                </wp:positionV>
                <wp:extent cx="5699760" cy="3508375"/>
                <wp:effectExtent l="0" t="0" r="15240" b="158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50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50D8D" w14:textId="517D5702" w:rsidR="001B0D97" w:rsidRPr="001B0D97" w:rsidRDefault="001B0D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B0D97">
                              <w:rPr>
                                <w:sz w:val="20"/>
                                <w:szCs w:val="20"/>
                              </w:rPr>
                              <w:t>Beskriv innehållet i verksamheten (verksamhetsplan nästkommande år) och vad bidraget ska finansiera: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468B1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.5pt;margin-top:309.75pt;width:448.8pt;height:27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">
                <v:textbox>
                  <w:txbxContent>
                    <w:p w14:paraId="20050D8D" w14:textId="517D5702" w:rsidR="001B0D97" w:rsidRPr="001B0D97" w:rsidRDefault="001B0D97">
                      <w:pPr>
                        <w:rPr>
                          <w:sz w:val="20"/>
                          <w:szCs w:val="20"/>
                        </w:rPr>
                      </w:pPr>
                      <w:r w:rsidRPr="001B0D97">
                        <w:rPr>
                          <w:sz w:val="20"/>
                          <w:szCs w:val="20"/>
                        </w:rPr>
                        <w:t>Beskriv innehållet i verksamheten (verksamhetsplan nästkommande år) och vad bidraget ska finansiera: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C8AA16" w14:textId="77777777" w:rsidR="00160062" w:rsidRDefault="00160062" w:rsidP="00637200"/>
    <w:p w14:paraId="1CE7D691" w14:textId="5B3336C2" w:rsidR="001B0D97" w:rsidRDefault="009B2422" w:rsidP="006372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FF150" wp14:editId="63DB6752">
                <wp:simplePos x="0" y="0"/>
                <wp:positionH relativeFrom="margin">
                  <wp:posOffset>19847</wp:posOffset>
                </wp:positionH>
                <wp:positionV relativeFrom="paragraph">
                  <wp:posOffset>276860</wp:posOffset>
                </wp:positionV>
                <wp:extent cx="2733675" cy="419100"/>
                <wp:effectExtent l="0" t="0" r="28575" b="190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89887" w14:textId="77777777" w:rsidR="001B0D97" w:rsidRDefault="001B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F150" id="Textruta 1" o:spid="_x0000_s1027" type="#_x0000_t202" style="position:absolute;margin-left:1.55pt;margin-top:21.8pt;width:215.2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" fillcolor="white [3201]" strokeweight=".5pt">
                <v:textbox>
                  <w:txbxContent>
                    <w:p w14:paraId="46489887" w14:textId="77777777" w:rsidR="001B0D97" w:rsidRDefault="001B0D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38BD4" wp14:editId="40571A8F">
                <wp:simplePos x="0" y="0"/>
                <wp:positionH relativeFrom="margin">
                  <wp:posOffset>2994660</wp:posOffset>
                </wp:positionH>
                <wp:positionV relativeFrom="paragraph">
                  <wp:posOffset>275590</wp:posOffset>
                </wp:positionV>
                <wp:extent cx="2733675" cy="419100"/>
                <wp:effectExtent l="0" t="0" r="28575" b="1905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3840F" w14:textId="77777777" w:rsidR="001B0D97" w:rsidRDefault="001B0D97" w:rsidP="001B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BD4" id="Textruta 3" o:spid="_x0000_s1028" type="#_x0000_t202" style="position:absolute;margin-left:235.8pt;margin-top:21.7pt;width:215.2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" fillcolor="white [3201]" strokeweight=".5pt">
                <v:textbox>
                  <w:txbxContent>
                    <w:p w14:paraId="5CD3840F" w14:textId="77777777" w:rsidR="001B0D97" w:rsidRDefault="001B0D97" w:rsidP="001B0D97"/>
                  </w:txbxContent>
                </v:textbox>
                <w10:wrap anchorx="margin"/>
              </v:shape>
            </w:pict>
          </mc:Fallback>
        </mc:AlternateContent>
      </w:r>
      <w:r w:rsidR="001B0D97">
        <w:t>Underskrift (firmatecknare)</w:t>
      </w:r>
      <w:r w:rsidR="001B0D97">
        <w:tab/>
      </w:r>
      <w:r w:rsidR="001B0D97">
        <w:tab/>
        <w:t xml:space="preserve">      Namnförtydligande</w:t>
      </w:r>
    </w:p>
    <w:sectPr w:rsidR="001B0D97" w:rsidSect="00160062">
      <w:headerReference w:type="default" r:id="rId11"/>
      <w:pgSz w:w="11906" w:h="16838" w:code="9"/>
      <w:pgMar w:top="1440" w:right="1440" w:bottom="1440" w:left="1440" w:header="79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C054" w14:textId="77777777" w:rsidR="00B0276F" w:rsidRDefault="00B0276F" w:rsidP="000172E5">
      <w:pPr>
        <w:spacing w:after="0" w:line="240" w:lineRule="auto"/>
      </w:pPr>
      <w:r>
        <w:separator/>
      </w:r>
    </w:p>
  </w:endnote>
  <w:endnote w:type="continuationSeparator" w:id="0">
    <w:p w14:paraId="5434F578" w14:textId="77777777" w:rsidR="00B0276F" w:rsidRDefault="00B027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E2D0E-15D0-4D5E-AE7D-A94C50EF0563}"/>
    <w:embedBold r:id="rId2" w:fontKey="{9B457E8D-ABEF-4A27-B0EE-A0B6A6D907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C2ECC1-325D-4EF1-B188-E68D806A2C50}"/>
    <w:embedBold r:id="rId4" w:fontKey="{EAB1A3A6-4E7A-4E95-8F77-38717DD76FB5}"/>
    <w:embedItalic r:id="rId5" w:fontKey="{670D45FE-3253-451D-8D1D-809BAB177F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D94B0A7-B3D7-40CB-8DF2-C465DA5F92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01CAD1D-EFF3-4945-BFFA-A5363B0BC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578B7" w14:textId="77777777" w:rsidR="00B0276F" w:rsidRDefault="00B0276F" w:rsidP="000172E5">
      <w:pPr>
        <w:spacing w:after="0" w:line="240" w:lineRule="auto"/>
      </w:pPr>
      <w:r>
        <w:separator/>
      </w:r>
    </w:p>
  </w:footnote>
  <w:footnote w:type="continuationSeparator" w:id="0">
    <w:p w14:paraId="76570092" w14:textId="77777777" w:rsidR="00B0276F" w:rsidRDefault="00B0276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A94" w14:textId="5C974D4D" w:rsidR="001B0D97" w:rsidRDefault="001B0D97" w:rsidP="001B0D97">
    <w:pPr>
      <w:pStyle w:val="Sidfot"/>
      <w:ind w:right="-1419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F5DB63E" wp14:editId="34215BA9">
              <wp:simplePos x="0" y="0"/>
              <wp:positionH relativeFrom="column">
                <wp:posOffset>3971925</wp:posOffset>
              </wp:positionH>
              <wp:positionV relativeFrom="paragraph">
                <wp:posOffset>38735</wp:posOffset>
              </wp:positionV>
              <wp:extent cx="2200275" cy="619125"/>
              <wp:effectExtent l="0" t="0" r="28575" b="28575"/>
              <wp:wrapSquare wrapText="bothSides"/>
              <wp:docPr id="4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B1C52" w14:textId="3F4784CE" w:rsidR="001B0D97" w:rsidRPr="001B0D97" w:rsidRDefault="001B0D9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B0D97">
                            <w:rPr>
                              <w:sz w:val="16"/>
                              <w:szCs w:val="14"/>
                            </w:rPr>
                            <w:t xml:space="preserve">Ansökan om föreningsbidrag till arbetsmarknad- </w:t>
                          </w:r>
                          <w:r w:rsidRPr="001B0D97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1B0D97">
                            <w:rPr>
                              <w:sz w:val="16"/>
                              <w:szCs w:val="14"/>
                            </w:rPr>
                            <w:t>och socialförvaltningen, Trollhättans Stad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DB63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12.75pt;margin-top:3.05pt;width:173.25pt;height:4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">
              <v:textbox>
                <w:txbxContent>
                  <w:p w14:paraId="678B1C52" w14:textId="3F4784CE" w:rsidR="001B0D97" w:rsidRPr="001B0D97" w:rsidRDefault="001B0D97">
                    <w:pPr>
                      <w:rPr>
                        <w:sz w:val="16"/>
                        <w:szCs w:val="16"/>
                      </w:rPr>
                    </w:pPr>
                    <w:r w:rsidRPr="001B0D97">
                      <w:rPr>
                        <w:sz w:val="16"/>
                        <w:szCs w:val="14"/>
                      </w:rPr>
                      <w:t xml:space="preserve">Ansökan om föreningsbidrag till arbetsmarknad- </w:t>
                    </w:r>
                    <w:r w:rsidRPr="001B0D97">
                      <w:rPr>
                        <w:sz w:val="16"/>
                        <w:szCs w:val="16"/>
                      </w:rPr>
                      <w:br/>
                    </w:r>
                    <w:r w:rsidRPr="001B0D97">
                      <w:rPr>
                        <w:sz w:val="16"/>
                        <w:szCs w:val="14"/>
                      </w:rPr>
                      <w:t>och socialförvaltningen, Trollhättans Stad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60540"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50FFED35" wp14:editId="053BE200">
          <wp:simplePos x="0" y="0"/>
          <wp:positionH relativeFrom="column">
            <wp:posOffset>-3810</wp:posOffset>
          </wp:positionH>
          <wp:positionV relativeFrom="paragraph">
            <wp:posOffset>-4445</wp:posOffset>
          </wp:positionV>
          <wp:extent cx="1799590" cy="633095"/>
          <wp:effectExtent l="0" t="0" r="0" b="0"/>
          <wp:wrapNone/>
          <wp:docPr id="14" name="Bildobjekt 14" descr="Logotyp Trollhättans St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60540">
      <w:tab/>
    </w:r>
  </w:p>
  <w:p w14:paraId="14EA98B8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3124151">
    <w:abstractNumId w:val="11"/>
  </w:num>
  <w:num w:numId="2" w16cid:durableId="215822360">
    <w:abstractNumId w:val="7"/>
  </w:num>
  <w:num w:numId="3" w16cid:durableId="887766051">
    <w:abstractNumId w:val="15"/>
  </w:num>
  <w:num w:numId="4" w16cid:durableId="1229807411">
    <w:abstractNumId w:val="12"/>
  </w:num>
  <w:num w:numId="5" w16cid:durableId="2057772647">
    <w:abstractNumId w:val="13"/>
  </w:num>
  <w:num w:numId="6" w16cid:durableId="1647391268">
    <w:abstractNumId w:val="19"/>
  </w:num>
  <w:num w:numId="7" w16cid:durableId="279579312">
    <w:abstractNumId w:val="6"/>
  </w:num>
  <w:num w:numId="8" w16cid:durableId="667057781">
    <w:abstractNumId w:val="10"/>
  </w:num>
  <w:num w:numId="9" w16cid:durableId="1003313517">
    <w:abstractNumId w:val="17"/>
  </w:num>
  <w:num w:numId="10" w16cid:durableId="423767270">
    <w:abstractNumId w:val="1"/>
  </w:num>
  <w:num w:numId="11" w16cid:durableId="724185641">
    <w:abstractNumId w:val="5"/>
  </w:num>
  <w:num w:numId="12" w16cid:durableId="1219512713">
    <w:abstractNumId w:val="0"/>
  </w:num>
  <w:num w:numId="13" w16cid:durableId="1719553433">
    <w:abstractNumId w:val="2"/>
  </w:num>
  <w:num w:numId="14" w16cid:durableId="1274825131">
    <w:abstractNumId w:val="9"/>
  </w:num>
  <w:num w:numId="15" w16cid:durableId="1854031383">
    <w:abstractNumId w:val="8"/>
  </w:num>
  <w:num w:numId="16" w16cid:durableId="1661930643">
    <w:abstractNumId w:val="16"/>
  </w:num>
  <w:num w:numId="17" w16cid:durableId="1782648763">
    <w:abstractNumId w:val="3"/>
  </w:num>
  <w:num w:numId="18" w16cid:durableId="1926569955">
    <w:abstractNumId w:val="21"/>
  </w:num>
  <w:num w:numId="19" w16cid:durableId="1453593427">
    <w:abstractNumId w:val="18"/>
  </w:num>
  <w:num w:numId="20" w16cid:durableId="960456710">
    <w:abstractNumId w:val="14"/>
  </w:num>
  <w:num w:numId="21" w16cid:durableId="72431140">
    <w:abstractNumId w:val="20"/>
  </w:num>
  <w:num w:numId="22" w16cid:durableId="20936995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D97"/>
    <w:rsid w:val="000172E5"/>
    <w:rsid w:val="00052382"/>
    <w:rsid w:val="0006568A"/>
    <w:rsid w:val="00076F0F"/>
    <w:rsid w:val="00084253"/>
    <w:rsid w:val="000D1F49"/>
    <w:rsid w:val="00160062"/>
    <w:rsid w:val="001727CA"/>
    <w:rsid w:val="001800AB"/>
    <w:rsid w:val="001B0D97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43CE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26C68"/>
    <w:rsid w:val="00940E73"/>
    <w:rsid w:val="0098597D"/>
    <w:rsid w:val="009B2422"/>
    <w:rsid w:val="009F619A"/>
    <w:rsid w:val="009F6DDE"/>
    <w:rsid w:val="00A370A8"/>
    <w:rsid w:val="00B0276F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2715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B53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sve002\AppData\Roaming\Microsoft\Templates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B3E360-F9ED-4A95-B71B-ECEF15B9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38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2023-08-25T12:21:00Z</dcterms:created>
  <dcterms:modified xsi:type="dcterms:W3CDTF">2023-09-14T12:42:00Z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